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79"/>
        <w:gridCol w:w="2580"/>
        <w:gridCol w:w="2580"/>
        <w:gridCol w:w="2580"/>
      </w:tblGrid>
      <w:tr w:rsidR="008B6814" w14:paraId="61CD4235" w14:textId="77777777">
        <w:trPr>
          <w:trHeight w:hRule="exact" w:val="1673"/>
        </w:trPr>
        <w:tc>
          <w:tcPr>
            <w:tcW w:w="2591" w:type="dxa"/>
          </w:tcPr>
          <w:p w14:paraId="1C7D416A" w14:textId="77777777" w:rsidR="008B6814" w:rsidRDefault="008B6814"/>
        </w:tc>
        <w:tc>
          <w:tcPr>
            <w:tcW w:w="2591" w:type="dxa"/>
          </w:tcPr>
          <w:p w14:paraId="0C432FEA" w14:textId="77777777" w:rsidR="008B6814" w:rsidRDefault="008B6814"/>
        </w:tc>
        <w:tc>
          <w:tcPr>
            <w:tcW w:w="2591" w:type="dxa"/>
          </w:tcPr>
          <w:p w14:paraId="0891E486" w14:textId="77777777" w:rsidR="008B6814" w:rsidRDefault="008B6814"/>
        </w:tc>
        <w:tc>
          <w:tcPr>
            <w:tcW w:w="2591" w:type="dxa"/>
          </w:tcPr>
          <w:p w14:paraId="5FF8AB37" w14:textId="77777777" w:rsidR="008B6814" w:rsidRDefault="008B6814"/>
        </w:tc>
      </w:tr>
      <w:tr w:rsidR="008B6814" w14:paraId="2E0DA733" w14:textId="77777777">
        <w:trPr>
          <w:trHeight w:hRule="exact" w:val="6226"/>
        </w:trPr>
        <w:tc>
          <w:tcPr>
            <w:tcW w:w="2591" w:type="dxa"/>
          </w:tcPr>
          <w:p w14:paraId="1A71D44E" w14:textId="77777777" w:rsidR="008B6814" w:rsidRDefault="008B6814"/>
        </w:tc>
        <w:tc>
          <w:tcPr>
            <w:tcW w:w="2591" w:type="dxa"/>
          </w:tcPr>
          <w:p w14:paraId="1BEA8124" w14:textId="77777777" w:rsidR="008B6814" w:rsidRDefault="008B6814"/>
        </w:tc>
        <w:tc>
          <w:tcPr>
            <w:tcW w:w="2591" w:type="dxa"/>
          </w:tcPr>
          <w:p w14:paraId="0E68FC87" w14:textId="77777777" w:rsidR="008B6814" w:rsidRDefault="008B6814"/>
        </w:tc>
        <w:tc>
          <w:tcPr>
            <w:tcW w:w="2591" w:type="dxa"/>
          </w:tcPr>
          <w:p w14:paraId="6CAC6E3A" w14:textId="77777777" w:rsidR="008B6814" w:rsidRDefault="008B6814"/>
        </w:tc>
      </w:tr>
      <w:tr w:rsidR="008B6814" w14:paraId="4346A4A4" w14:textId="77777777">
        <w:trPr>
          <w:trHeight w:hRule="exact" w:val="1673"/>
        </w:trPr>
        <w:tc>
          <w:tcPr>
            <w:tcW w:w="2591" w:type="dxa"/>
          </w:tcPr>
          <w:p w14:paraId="5CD41A61" w14:textId="77777777" w:rsidR="008B6814" w:rsidRDefault="008B6814"/>
        </w:tc>
        <w:tc>
          <w:tcPr>
            <w:tcW w:w="2591" w:type="dxa"/>
          </w:tcPr>
          <w:p w14:paraId="5004E6AF" w14:textId="77777777" w:rsidR="008B6814" w:rsidRDefault="008B6814"/>
        </w:tc>
        <w:tc>
          <w:tcPr>
            <w:tcW w:w="2591" w:type="dxa"/>
          </w:tcPr>
          <w:p w14:paraId="6712B38B" w14:textId="77777777" w:rsidR="008B6814" w:rsidRDefault="008B6814"/>
        </w:tc>
        <w:tc>
          <w:tcPr>
            <w:tcW w:w="2591" w:type="dxa"/>
          </w:tcPr>
          <w:p w14:paraId="537ED1E2" w14:textId="77777777" w:rsidR="008B6814" w:rsidRDefault="008B6814"/>
        </w:tc>
      </w:tr>
      <w:tr w:rsidR="008B6814" w14:paraId="3218987E" w14:textId="77777777">
        <w:trPr>
          <w:trHeight w:hRule="exact" w:val="6203"/>
        </w:trPr>
        <w:tc>
          <w:tcPr>
            <w:tcW w:w="2591" w:type="dxa"/>
          </w:tcPr>
          <w:p w14:paraId="082703BE" w14:textId="77777777" w:rsidR="008B6814" w:rsidRDefault="008B6814"/>
        </w:tc>
        <w:tc>
          <w:tcPr>
            <w:tcW w:w="2591" w:type="dxa"/>
          </w:tcPr>
          <w:p w14:paraId="5BC75388" w14:textId="77777777" w:rsidR="008B6814" w:rsidRDefault="008B6814"/>
        </w:tc>
        <w:tc>
          <w:tcPr>
            <w:tcW w:w="2591" w:type="dxa"/>
          </w:tcPr>
          <w:p w14:paraId="08DC7B80" w14:textId="77777777" w:rsidR="008B6814" w:rsidRDefault="008B6814"/>
        </w:tc>
        <w:tc>
          <w:tcPr>
            <w:tcW w:w="2591" w:type="dxa"/>
          </w:tcPr>
          <w:p w14:paraId="0D7A90FB" w14:textId="77777777" w:rsidR="008B6814" w:rsidRDefault="008B6814"/>
        </w:tc>
      </w:tr>
    </w:tbl>
    <w:p w14:paraId="749EF329" w14:textId="77777777" w:rsidR="00C91AC8" w:rsidRPr="008B6814" w:rsidRDefault="00C91AC8">
      <w:pPr>
        <w:rPr>
          <w:sz w:val="2"/>
          <w:szCs w:val="2"/>
        </w:rPr>
      </w:pPr>
    </w:p>
    <w:sectPr w:rsidR="00C91AC8" w:rsidRPr="008B6814" w:rsidSect="0001337C">
      <w:pgSz w:w="11906" w:h="16838"/>
      <w:pgMar w:top="510" w:right="340" w:bottom="34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D0"/>
    <w:rsid w:val="0001337C"/>
    <w:rsid w:val="000D1FF3"/>
    <w:rsid w:val="000E1AA4"/>
    <w:rsid w:val="00176B4F"/>
    <w:rsid w:val="00320B12"/>
    <w:rsid w:val="004B34A2"/>
    <w:rsid w:val="00557592"/>
    <w:rsid w:val="006776C2"/>
    <w:rsid w:val="00683DE3"/>
    <w:rsid w:val="006F7E79"/>
    <w:rsid w:val="00756529"/>
    <w:rsid w:val="007D7FE0"/>
    <w:rsid w:val="0081229A"/>
    <w:rsid w:val="00844CDA"/>
    <w:rsid w:val="008B6814"/>
    <w:rsid w:val="00A052B0"/>
    <w:rsid w:val="00AE256E"/>
    <w:rsid w:val="00C106D9"/>
    <w:rsid w:val="00C17457"/>
    <w:rsid w:val="00C44EA1"/>
    <w:rsid w:val="00C91AC8"/>
    <w:rsid w:val="00CD38D0"/>
    <w:rsid w:val="00D714BC"/>
    <w:rsid w:val="00D83F27"/>
    <w:rsid w:val="00DC0521"/>
    <w:rsid w:val="00DD57AE"/>
    <w:rsid w:val="00E71CF4"/>
    <w:rsid w:val="00EC196A"/>
    <w:rsid w:val="00EF097C"/>
    <w:rsid w:val="00F654D9"/>
    <w:rsid w:val="00F7391D"/>
    <w:rsid w:val="00F86995"/>
    <w:rsid w:val="00FD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DF940CC"/>
  <w15:chartTrackingRefBased/>
  <w15:docId w15:val="{BB6C01F1-0D3C-4A01-B723-5A37BABF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8B6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44C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241412.docx</Template>
  <TotalTime>0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2009-10-27T14:44:00Z</cp:lastPrinted>
  <dcterms:created xsi:type="dcterms:W3CDTF">2020-05-22T07:04:00Z</dcterms:created>
  <dcterms:modified xsi:type="dcterms:W3CDTF">2020-05-22T07:04:00Z</dcterms:modified>
</cp:coreProperties>
</file>