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Tabellenraster"/>
        <w:tblW w:w="10432" w:type="dxa"/>
        <w:tblInd w:w="-1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1304"/>
        <w:gridCol w:w="1304"/>
        <w:gridCol w:w="1304"/>
        <w:gridCol w:w="1304"/>
        <w:gridCol w:w="1304"/>
        <w:gridCol w:w="1304"/>
        <w:gridCol w:w="1304"/>
        <w:gridCol w:w="1304"/>
      </w:tblGrid>
      <w:tr w:rsidR="00795332" w14:paraId="7BF50048" w14:textId="77777777" w:rsidTr="00795332">
        <w:trPr>
          <w:cantSplit/>
          <w:trHeight w:hRule="exact" w:val="1021"/>
        </w:trPr>
        <w:tc>
          <w:tcPr>
            <w:tcW w:w="1304" w:type="dxa"/>
          </w:tcPr>
          <w:p w14:paraId="60B76EC1" w14:textId="77777777" w:rsidR="00795332" w:rsidRDefault="00795332" w:rsidP="00795332">
            <w:pPr>
              <w:spacing w:before="79"/>
              <w:ind w:left="33" w:right="33"/>
            </w:pPr>
          </w:p>
          <w:p w14:paraId="7820C1A5" w14:textId="77777777" w:rsidR="00795332" w:rsidRDefault="00795332" w:rsidP="00795332">
            <w:pPr>
              <w:ind w:left="33" w:right="33"/>
            </w:pPr>
          </w:p>
        </w:tc>
        <w:tc>
          <w:tcPr>
            <w:tcW w:w="1304" w:type="dxa"/>
          </w:tcPr>
          <w:p w14:paraId="1BB1C77C" w14:textId="77777777" w:rsidR="00795332" w:rsidRDefault="00795332" w:rsidP="00795332">
            <w:pPr>
              <w:spacing w:before="79"/>
              <w:ind w:left="33" w:right="33"/>
            </w:pPr>
            <w:r>
              <w:fldChar w:fldCharType="begin"/>
            </w:r>
            <w:r>
              <w:instrText xml:space="preserve"> NEXT </w:instrText>
            </w:r>
            <w:r>
              <w:fldChar w:fldCharType="end"/>
            </w:r>
          </w:p>
          <w:p w14:paraId="0E3EB34C" w14:textId="77777777" w:rsidR="00795332" w:rsidRDefault="00795332" w:rsidP="00795332">
            <w:pPr>
              <w:ind w:left="33" w:right="33"/>
            </w:pPr>
          </w:p>
        </w:tc>
        <w:tc>
          <w:tcPr>
            <w:tcW w:w="1304" w:type="dxa"/>
          </w:tcPr>
          <w:p w14:paraId="16711685" w14:textId="77777777" w:rsidR="00795332" w:rsidRDefault="00795332" w:rsidP="00795332">
            <w:pPr>
              <w:spacing w:before="79"/>
              <w:ind w:left="33" w:right="33"/>
            </w:pPr>
            <w:r>
              <w:fldChar w:fldCharType="begin"/>
            </w:r>
            <w:r>
              <w:instrText xml:space="preserve"> NEXT </w:instrText>
            </w:r>
            <w:r>
              <w:fldChar w:fldCharType="end"/>
            </w:r>
          </w:p>
          <w:p w14:paraId="0B79B0BB" w14:textId="77777777" w:rsidR="00795332" w:rsidRDefault="00795332" w:rsidP="00795332">
            <w:pPr>
              <w:ind w:left="33" w:right="33"/>
            </w:pPr>
          </w:p>
        </w:tc>
        <w:tc>
          <w:tcPr>
            <w:tcW w:w="1304" w:type="dxa"/>
          </w:tcPr>
          <w:p w14:paraId="567DA330" w14:textId="77777777" w:rsidR="00795332" w:rsidRDefault="00795332" w:rsidP="00795332">
            <w:pPr>
              <w:spacing w:before="79"/>
              <w:ind w:left="33" w:right="33"/>
            </w:pPr>
            <w:r>
              <w:fldChar w:fldCharType="begin"/>
            </w:r>
            <w:r>
              <w:instrText xml:space="preserve"> NEXT </w:instrText>
            </w:r>
            <w:r>
              <w:fldChar w:fldCharType="end"/>
            </w:r>
          </w:p>
          <w:p w14:paraId="2CEA5D8D" w14:textId="77777777" w:rsidR="00795332" w:rsidRDefault="00795332" w:rsidP="00795332">
            <w:pPr>
              <w:ind w:left="33" w:right="33"/>
            </w:pPr>
          </w:p>
        </w:tc>
        <w:tc>
          <w:tcPr>
            <w:tcW w:w="1304" w:type="dxa"/>
          </w:tcPr>
          <w:p w14:paraId="3613C064" w14:textId="77777777" w:rsidR="00795332" w:rsidRDefault="00795332" w:rsidP="00795332">
            <w:pPr>
              <w:spacing w:before="79"/>
              <w:ind w:left="33" w:right="33"/>
            </w:pPr>
            <w:r>
              <w:fldChar w:fldCharType="begin"/>
            </w:r>
            <w:r>
              <w:instrText xml:space="preserve"> NEXT </w:instrText>
            </w:r>
            <w:r>
              <w:fldChar w:fldCharType="end"/>
            </w:r>
          </w:p>
          <w:p w14:paraId="2EC891D3" w14:textId="77777777" w:rsidR="00795332" w:rsidRDefault="00795332" w:rsidP="00795332">
            <w:pPr>
              <w:ind w:left="33" w:right="33"/>
            </w:pPr>
          </w:p>
        </w:tc>
        <w:tc>
          <w:tcPr>
            <w:tcW w:w="1304" w:type="dxa"/>
          </w:tcPr>
          <w:p w14:paraId="5F8F08CB" w14:textId="77777777" w:rsidR="00795332" w:rsidRDefault="00795332" w:rsidP="00795332">
            <w:pPr>
              <w:spacing w:before="79"/>
              <w:ind w:left="33" w:right="33"/>
            </w:pPr>
            <w:r>
              <w:fldChar w:fldCharType="begin"/>
            </w:r>
            <w:r>
              <w:instrText xml:space="preserve"> NEXT </w:instrText>
            </w:r>
            <w:r>
              <w:fldChar w:fldCharType="end"/>
            </w:r>
          </w:p>
          <w:p w14:paraId="0D5135FB" w14:textId="77777777" w:rsidR="00795332" w:rsidRDefault="00795332" w:rsidP="00795332">
            <w:pPr>
              <w:ind w:left="33" w:right="33"/>
            </w:pPr>
          </w:p>
        </w:tc>
        <w:tc>
          <w:tcPr>
            <w:tcW w:w="1304" w:type="dxa"/>
          </w:tcPr>
          <w:p w14:paraId="7F9096AD" w14:textId="77777777" w:rsidR="00795332" w:rsidRDefault="00795332" w:rsidP="00795332">
            <w:pPr>
              <w:spacing w:before="79"/>
              <w:ind w:left="33" w:right="33"/>
            </w:pPr>
            <w:r>
              <w:fldChar w:fldCharType="begin"/>
            </w:r>
            <w:r>
              <w:instrText xml:space="preserve"> NEXT </w:instrText>
            </w:r>
            <w:r>
              <w:fldChar w:fldCharType="end"/>
            </w:r>
          </w:p>
          <w:p w14:paraId="68F16966" w14:textId="77777777" w:rsidR="00795332" w:rsidRDefault="00795332" w:rsidP="00795332">
            <w:pPr>
              <w:ind w:left="33" w:right="33"/>
            </w:pPr>
          </w:p>
        </w:tc>
        <w:tc>
          <w:tcPr>
            <w:tcW w:w="1304" w:type="dxa"/>
          </w:tcPr>
          <w:p w14:paraId="10656651" w14:textId="77777777" w:rsidR="00795332" w:rsidRDefault="00795332" w:rsidP="00795332">
            <w:pPr>
              <w:spacing w:before="79"/>
              <w:ind w:left="33" w:right="33"/>
            </w:pPr>
            <w:r>
              <w:fldChar w:fldCharType="begin"/>
            </w:r>
            <w:r>
              <w:instrText xml:space="preserve"> NEXT </w:instrText>
            </w:r>
            <w:r>
              <w:fldChar w:fldCharType="end"/>
            </w:r>
          </w:p>
          <w:p w14:paraId="1D12F95C" w14:textId="77777777" w:rsidR="00795332" w:rsidRDefault="00795332" w:rsidP="00795332">
            <w:pPr>
              <w:ind w:left="33" w:right="33"/>
            </w:pPr>
          </w:p>
        </w:tc>
      </w:tr>
      <w:tr w:rsidR="00795332" w14:paraId="135540EF" w14:textId="77777777" w:rsidTr="00795332">
        <w:trPr>
          <w:cantSplit/>
          <w:trHeight w:hRule="exact" w:val="2098"/>
        </w:trPr>
        <w:tc>
          <w:tcPr>
            <w:tcW w:w="1304" w:type="dxa"/>
          </w:tcPr>
          <w:p w14:paraId="0118BD66" w14:textId="77777777" w:rsidR="00795332" w:rsidRDefault="00795332" w:rsidP="00795332">
            <w:pPr>
              <w:ind w:left="33" w:right="33"/>
            </w:pPr>
          </w:p>
        </w:tc>
        <w:tc>
          <w:tcPr>
            <w:tcW w:w="1304" w:type="dxa"/>
          </w:tcPr>
          <w:p w14:paraId="2D26B39E" w14:textId="77777777" w:rsidR="00795332" w:rsidRDefault="00795332" w:rsidP="00795332">
            <w:pPr>
              <w:ind w:left="33" w:right="33"/>
            </w:pPr>
          </w:p>
        </w:tc>
        <w:tc>
          <w:tcPr>
            <w:tcW w:w="1304" w:type="dxa"/>
          </w:tcPr>
          <w:p w14:paraId="40C58BC4" w14:textId="77777777" w:rsidR="00795332" w:rsidRDefault="00795332" w:rsidP="00795332">
            <w:pPr>
              <w:ind w:left="33" w:right="33"/>
            </w:pPr>
          </w:p>
        </w:tc>
        <w:tc>
          <w:tcPr>
            <w:tcW w:w="1304" w:type="dxa"/>
          </w:tcPr>
          <w:p w14:paraId="758FBB99" w14:textId="77777777" w:rsidR="00795332" w:rsidRDefault="00795332" w:rsidP="00795332">
            <w:pPr>
              <w:ind w:left="33" w:right="33"/>
            </w:pPr>
          </w:p>
        </w:tc>
        <w:tc>
          <w:tcPr>
            <w:tcW w:w="1304" w:type="dxa"/>
          </w:tcPr>
          <w:p w14:paraId="261CD990" w14:textId="77777777" w:rsidR="00795332" w:rsidRDefault="00795332" w:rsidP="00795332">
            <w:pPr>
              <w:ind w:left="33" w:right="33"/>
            </w:pPr>
          </w:p>
        </w:tc>
        <w:tc>
          <w:tcPr>
            <w:tcW w:w="1304" w:type="dxa"/>
          </w:tcPr>
          <w:p w14:paraId="3BD34241" w14:textId="77777777" w:rsidR="00795332" w:rsidRDefault="00795332" w:rsidP="00795332">
            <w:pPr>
              <w:ind w:left="33" w:right="33"/>
            </w:pPr>
          </w:p>
        </w:tc>
        <w:tc>
          <w:tcPr>
            <w:tcW w:w="1304" w:type="dxa"/>
          </w:tcPr>
          <w:p w14:paraId="32A18265" w14:textId="77777777" w:rsidR="00795332" w:rsidRDefault="00795332" w:rsidP="00795332">
            <w:pPr>
              <w:ind w:left="33" w:right="33"/>
            </w:pPr>
          </w:p>
        </w:tc>
        <w:tc>
          <w:tcPr>
            <w:tcW w:w="1304" w:type="dxa"/>
          </w:tcPr>
          <w:p w14:paraId="79141ACE" w14:textId="77777777" w:rsidR="00795332" w:rsidRDefault="00795332" w:rsidP="00795332">
            <w:pPr>
              <w:ind w:left="33" w:right="33"/>
            </w:pPr>
          </w:p>
        </w:tc>
      </w:tr>
      <w:tr w:rsidR="00795332" w14:paraId="21C0AC16" w14:textId="77777777" w:rsidTr="00795332">
        <w:trPr>
          <w:cantSplit/>
          <w:trHeight w:hRule="exact" w:val="1021"/>
        </w:trPr>
        <w:tc>
          <w:tcPr>
            <w:tcW w:w="1304" w:type="dxa"/>
          </w:tcPr>
          <w:p w14:paraId="48A8BA1C" w14:textId="77777777" w:rsidR="00795332" w:rsidRDefault="00795332" w:rsidP="00795332">
            <w:pPr>
              <w:spacing w:before="79"/>
              <w:ind w:left="33" w:right="33"/>
            </w:pPr>
            <w:r>
              <w:fldChar w:fldCharType="begin"/>
            </w:r>
            <w:r>
              <w:instrText xml:space="preserve"> NEXT </w:instrText>
            </w:r>
            <w:r>
              <w:fldChar w:fldCharType="end"/>
            </w:r>
          </w:p>
          <w:p w14:paraId="0BF8A13C" w14:textId="77777777" w:rsidR="00795332" w:rsidRDefault="00795332" w:rsidP="00795332">
            <w:pPr>
              <w:ind w:left="33" w:right="33"/>
            </w:pPr>
          </w:p>
        </w:tc>
        <w:tc>
          <w:tcPr>
            <w:tcW w:w="1304" w:type="dxa"/>
          </w:tcPr>
          <w:p w14:paraId="5C4E4533" w14:textId="77777777" w:rsidR="00795332" w:rsidRDefault="00795332" w:rsidP="00795332">
            <w:pPr>
              <w:spacing w:before="79"/>
              <w:ind w:left="33" w:right="33"/>
            </w:pPr>
            <w:r>
              <w:fldChar w:fldCharType="begin"/>
            </w:r>
            <w:r>
              <w:instrText xml:space="preserve"> NEXT </w:instrText>
            </w:r>
            <w:r>
              <w:fldChar w:fldCharType="end"/>
            </w:r>
          </w:p>
          <w:p w14:paraId="41C19D87" w14:textId="77777777" w:rsidR="00795332" w:rsidRDefault="00795332" w:rsidP="00795332">
            <w:pPr>
              <w:ind w:left="33" w:right="33"/>
            </w:pPr>
          </w:p>
        </w:tc>
        <w:tc>
          <w:tcPr>
            <w:tcW w:w="1304" w:type="dxa"/>
          </w:tcPr>
          <w:p w14:paraId="3BC52261" w14:textId="77777777" w:rsidR="00795332" w:rsidRDefault="00795332" w:rsidP="00795332">
            <w:pPr>
              <w:spacing w:before="79"/>
              <w:ind w:left="33" w:right="33"/>
            </w:pPr>
            <w:r>
              <w:fldChar w:fldCharType="begin"/>
            </w:r>
            <w:r>
              <w:instrText xml:space="preserve"> NEXT </w:instrText>
            </w:r>
            <w:r>
              <w:fldChar w:fldCharType="end"/>
            </w:r>
          </w:p>
          <w:p w14:paraId="14C4B104" w14:textId="77777777" w:rsidR="00795332" w:rsidRDefault="00795332" w:rsidP="00795332">
            <w:pPr>
              <w:ind w:left="33" w:right="33"/>
            </w:pPr>
          </w:p>
        </w:tc>
        <w:tc>
          <w:tcPr>
            <w:tcW w:w="1304" w:type="dxa"/>
          </w:tcPr>
          <w:p w14:paraId="58C7AEC2" w14:textId="77777777" w:rsidR="00795332" w:rsidRDefault="00795332" w:rsidP="00795332">
            <w:pPr>
              <w:spacing w:before="79"/>
              <w:ind w:left="33" w:right="33"/>
            </w:pPr>
            <w:r>
              <w:fldChar w:fldCharType="begin"/>
            </w:r>
            <w:r>
              <w:instrText xml:space="preserve"> NEXT </w:instrText>
            </w:r>
            <w:r>
              <w:fldChar w:fldCharType="end"/>
            </w:r>
          </w:p>
          <w:p w14:paraId="7F882D2D" w14:textId="77777777" w:rsidR="00795332" w:rsidRDefault="00795332" w:rsidP="00795332">
            <w:pPr>
              <w:ind w:left="33" w:right="33"/>
            </w:pPr>
          </w:p>
        </w:tc>
        <w:tc>
          <w:tcPr>
            <w:tcW w:w="1304" w:type="dxa"/>
          </w:tcPr>
          <w:p w14:paraId="263A1C59" w14:textId="77777777" w:rsidR="00795332" w:rsidRDefault="00795332" w:rsidP="00795332">
            <w:pPr>
              <w:spacing w:before="79"/>
              <w:ind w:left="33" w:right="33"/>
            </w:pPr>
            <w:r>
              <w:fldChar w:fldCharType="begin"/>
            </w:r>
            <w:r>
              <w:instrText xml:space="preserve"> NEXT </w:instrText>
            </w:r>
            <w:r>
              <w:fldChar w:fldCharType="end"/>
            </w:r>
          </w:p>
          <w:p w14:paraId="1E5E45B2" w14:textId="77777777" w:rsidR="00795332" w:rsidRDefault="00795332" w:rsidP="00795332">
            <w:pPr>
              <w:ind w:left="33" w:right="33"/>
            </w:pPr>
          </w:p>
        </w:tc>
        <w:tc>
          <w:tcPr>
            <w:tcW w:w="1304" w:type="dxa"/>
          </w:tcPr>
          <w:p w14:paraId="21A47C75" w14:textId="77777777" w:rsidR="00795332" w:rsidRDefault="00795332" w:rsidP="00795332">
            <w:pPr>
              <w:spacing w:before="79"/>
              <w:ind w:left="33" w:right="33"/>
            </w:pPr>
            <w:r>
              <w:fldChar w:fldCharType="begin"/>
            </w:r>
            <w:r>
              <w:instrText xml:space="preserve"> NEXT </w:instrText>
            </w:r>
            <w:r>
              <w:fldChar w:fldCharType="end"/>
            </w:r>
          </w:p>
          <w:p w14:paraId="3E475039" w14:textId="77777777" w:rsidR="00795332" w:rsidRDefault="00795332" w:rsidP="00795332">
            <w:pPr>
              <w:ind w:left="33" w:right="33"/>
            </w:pPr>
          </w:p>
        </w:tc>
        <w:tc>
          <w:tcPr>
            <w:tcW w:w="1304" w:type="dxa"/>
          </w:tcPr>
          <w:p w14:paraId="50DD6BA1" w14:textId="77777777" w:rsidR="00795332" w:rsidRDefault="00795332" w:rsidP="00795332">
            <w:pPr>
              <w:spacing w:before="79"/>
              <w:ind w:left="33" w:right="33"/>
            </w:pPr>
            <w:r>
              <w:fldChar w:fldCharType="begin"/>
            </w:r>
            <w:r>
              <w:instrText xml:space="preserve"> NEXT </w:instrText>
            </w:r>
            <w:r>
              <w:fldChar w:fldCharType="end"/>
            </w:r>
          </w:p>
          <w:p w14:paraId="5976DFEB" w14:textId="77777777" w:rsidR="00795332" w:rsidRDefault="00795332" w:rsidP="00795332">
            <w:pPr>
              <w:ind w:left="33" w:right="33"/>
            </w:pPr>
          </w:p>
        </w:tc>
        <w:tc>
          <w:tcPr>
            <w:tcW w:w="1304" w:type="dxa"/>
          </w:tcPr>
          <w:p w14:paraId="407931CF" w14:textId="77777777" w:rsidR="00795332" w:rsidRDefault="00795332" w:rsidP="00795332">
            <w:pPr>
              <w:spacing w:before="79"/>
              <w:ind w:left="33" w:right="33"/>
            </w:pPr>
            <w:r>
              <w:fldChar w:fldCharType="begin"/>
            </w:r>
            <w:r>
              <w:instrText xml:space="preserve"> NEXT </w:instrText>
            </w:r>
            <w:r>
              <w:fldChar w:fldCharType="end"/>
            </w:r>
          </w:p>
          <w:p w14:paraId="04789A36" w14:textId="77777777" w:rsidR="00795332" w:rsidRDefault="00795332" w:rsidP="00795332">
            <w:pPr>
              <w:ind w:left="33" w:right="33"/>
            </w:pPr>
          </w:p>
        </w:tc>
      </w:tr>
      <w:tr w:rsidR="00795332" w14:paraId="0DCC19F0" w14:textId="77777777" w:rsidTr="00795332">
        <w:trPr>
          <w:cantSplit/>
          <w:trHeight w:hRule="exact" w:val="2098"/>
        </w:trPr>
        <w:tc>
          <w:tcPr>
            <w:tcW w:w="1304" w:type="dxa"/>
          </w:tcPr>
          <w:p w14:paraId="779690BF" w14:textId="77777777" w:rsidR="00795332" w:rsidRDefault="00795332" w:rsidP="00795332">
            <w:pPr>
              <w:ind w:left="33" w:right="33"/>
            </w:pPr>
          </w:p>
        </w:tc>
        <w:tc>
          <w:tcPr>
            <w:tcW w:w="1304" w:type="dxa"/>
          </w:tcPr>
          <w:p w14:paraId="663BD789" w14:textId="77777777" w:rsidR="00795332" w:rsidRDefault="00795332" w:rsidP="00795332">
            <w:pPr>
              <w:ind w:left="33" w:right="33"/>
            </w:pPr>
          </w:p>
        </w:tc>
        <w:tc>
          <w:tcPr>
            <w:tcW w:w="1304" w:type="dxa"/>
          </w:tcPr>
          <w:p w14:paraId="20C88F31" w14:textId="77777777" w:rsidR="00795332" w:rsidRDefault="00795332" w:rsidP="00795332">
            <w:pPr>
              <w:ind w:left="33" w:right="33"/>
            </w:pPr>
          </w:p>
        </w:tc>
        <w:tc>
          <w:tcPr>
            <w:tcW w:w="1304" w:type="dxa"/>
          </w:tcPr>
          <w:p w14:paraId="492A1E45" w14:textId="77777777" w:rsidR="00795332" w:rsidRDefault="00795332" w:rsidP="00795332">
            <w:pPr>
              <w:ind w:left="33" w:right="33"/>
            </w:pPr>
          </w:p>
        </w:tc>
        <w:tc>
          <w:tcPr>
            <w:tcW w:w="1304" w:type="dxa"/>
          </w:tcPr>
          <w:p w14:paraId="6FD8243D" w14:textId="77777777" w:rsidR="00795332" w:rsidRDefault="00795332" w:rsidP="00795332">
            <w:pPr>
              <w:ind w:left="33" w:right="33"/>
            </w:pPr>
          </w:p>
        </w:tc>
        <w:tc>
          <w:tcPr>
            <w:tcW w:w="1304" w:type="dxa"/>
          </w:tcPr>
          <w:p w14:paraId="51F33CEF" w14:textId="77777777" w:rsidR="00795332" w:rsidRDefault="00795332" w:rsidP="00795332">
            <w:pPr>
              <w:ind w:left="33" w:right="33"/>
            </w:pPr>
          </w:p>
        </w:tc>
        <w:tc>
          <w:tcPr>
            <w:tcW w:w="1304" w:type="dxa"/>
          </w:tcPr>
          <w:p w14:paraId="7B757191" w14:textId="77777777" w:rsidR="00795332" w:rsidRDefault="00795332" w:rsidP="00795332">
            <w:pPr>
              <w:ind w:left="33" w:right="33"/>
            </w:pPr>
          </w:p>
        </w:tc>
        <w:tc>
          <w:tcPr>
            <w:tcW w:w="1304" w:type="dxa"/>
          </w:tcPr>
          <w:p w14:paraId="6392B239" w14:textId="77777777" w:rsidR="00795332" w:rsidRDefault="00795332" w:rsidP="00795332">
            <w:pPr>
              <w:ind w:left="33" w:right="33"/>
            </w:pPr>
          </w:p>
        </w:tc>
      </w:tr>
      <w:tr w:rsidR="00795332" w14:paraId="25A08212" w14:textId="77777777" w:rsidTr="00795332">
        <w:trPr>
          <w:cantSplit/>
          <w:trHeight w:hRule="exact" w:val="1021"/>
        </w:trPr>
        <w:tc>
          <w:tcPr>
            <w:tcW w:w="1304" w:type="dxa"/>
          </w:tcPr>
          <w:p w14:paraId="6A0BCEDF" w14:textId="77777777" w:rsidR="00795332" w:rsidRDefault="00795332" w:rsidP="00795332">
            <w:pPr>
              <w:spacing w:before="79"/>
              <w:ind w:left="33" w:right="33"/>
            </w:pPr>
            <w:r>
              <w:fldChar w:fldCharType="begin"/>
            </w:r>
            <w:r>
              <w:instrText xml:space="preserve"> NEXT </w:instrText>
            </w:r>
            <w:r>
              <w:fldChar w:fldCharType="end"/>
            </w:r>
          </w:p>
          <w:p w14:paraId="620C342D" w14:textId="77777777" w:rsidR="00795332" w:rsidRDefault="00795332" w:rsidP="00795332">
            <w:pPr>
              <w:ind w:left="33" w:right="33"/>
            </w:pPr>
          </w:p>
        </w:tc>
        <w:tc>
          <w:tcPr>
            <w:tcW w:w="1304" w:type="dxa"/>
          </w:tcPr>
          <w:p w14:paraId="093A8329" w14:textId="77777777" w:rsidR="00795332" w:rsidRDefault="00795332" w:rsidP="00795332">
            <w:pPr>
              <w:spacing w:before="79"/>
              <w:ind w:left="33" w:right="33"/>
            </w:pPr>
            <w:r>
              <w:fldChar w:fldCharType="begin"/>
            </w:r>
            <w:r>
              <w:instrText xml:space="preserve"> NEXT </w:instrText>
            </w:r>
            <w:r>
              <w:fldChar w:fldCharType="end"/>
            </w:r>
          </w:p>
          <w:p w14:paraId="24C66316" w14:textId="77777777" w:rsidR="00795332" w:rsidRDefault="00795332" w:rsidP="00795332">
            <w:pPr>
              <w:ind w:left="33" w:right="33"/>
            </w:pPr>
          </w:p>
        </w:tc>
        <w:tc>
          <w:tcPr>
            <w:tcW w:w="1304" w:type="dxa"/>
          </w:tcPr>
          <w:p w14:paraId="69D3F664" w14:textId="77777777" w:rsidR="00795332" w:rsidRDefault="00795332" w:rsidP="00795332">
            <w:pPr>
              <w:spacing w:before="79"/>
              <w:ind w:left="33" w:right="33"/>
            </w:pPr>
            <w:r>
              <w:fldChar w:fldCharType="begin"/>
            </w:r>
            <w:r>
              <w:instrText xml:space="preserve"> NEXT </w:instrText>
            </w:r>
            <w:r>
              <w:fldChar w:fldCharType="end"/>
            </w:r>
          </w:p>
          <w:p w14:paraId="03A04B66" w14:textId="77777777" w:rsidR="00795332" w:rsidRDefault="00795332" w:rsidP="00795332">
            <w:pPr>
              <w:ind w:left="33" w:right="33"/>
            </w:pPr>
          </w:p>
        </w:tc>
        <w:tc>
          <w:tcPr>
            <w:tcW w:w="1304" w:type="dxa"/>
          </w:tcPr>
          <w:p w14:paraId="37793F34" w14:textId="77777777" w:rsidR="00795332" w:rsidRDefault="00795332" w:rsidP="00795332">
            <w:pPr>
              <w:spacing w:before="79"/>
              <w:ind w:left="33" w:right="33"/>
            </w:pPr>
            <w:r>
              <w:fldChar w:fldCharType="begin"/>
            </w:r>
            <w:r>
              <w:instrText xml:space="preserve"> NEXT </w:instrText>
            </w:r>
            <w:r>
              <w:fldChar w:fldCharType="end"/>
            </w:r>
          </w:p>
          <w:p w14:paraId="417A7BBE" w14:textId="77777777" w:rsidR="00795332" w:rsidRDefault="00795332" w:rsidP="00795332">
            <w:pPr>
              <w:ind w:left="33" w:right="33"/>
            </w:pPr>
          </w:p>
        </w:tc>
        <w:tc>
          <w:tcPr>
            <w:tcW w:w="1304" w:type="dxa"/>
          </w:tcPr>
          <w:p w14:paraId="12E9F74D" w14:textId="77777777" w:rsidR="00795332" w:rsidRDefault="00795332" w:rsidP="00795332">
            <w:pPr>
              <w:spacing w:before="79"/>
              <w:ind w:left="33" w:right="33"/>
            </w:pPr>
            <w:r>
              <w:fldChar w:fldCharType="begin"/>
            </w:r>
            <w:r>
              <w:instrText xml:space="preserve"> NEXT </w:instrText>
            </w:r>
            <w:r>
              <w:fldChar w:fldCharType="end"/>
            </w:r>
          </w:p>
          <w:p w14:paraId="34C0FF31" w14:textId="77777777" w:rsidR="00795332" w:rsidRDefault="00795332" w:rsidP="00795332">
            <w:pPr>
              <w:ind w:left="33" w:right="33"/>
            </w:pPr>
          </w:p>
        </w:tc>
        <w:tc>
          <w:tcPr>
            <w:tcW w:w="1304" w:type="dxa"/>
          </w:tcPr>
          <w:p w14:paraId="6B0AD9CF" w14:textId="77777777" w:rsidR="00795332" w:rsidRDefault="00795332" w:rsidP="00795332">
            <w:pPr>
              <w:spacing w:before="79"/>
              <w:ind w:left="33" w:right="33"/>
            </w:pPr>
            <w:r>
              <w:fldChar w:fldCharType="begin"/>
            </w:r>
            <w:r>
              <w:instrText xml:space="preserve"> NEXT </w:instrText>
            </w:r>
            <w:r>
              <w:fldChar w:fldCharType="end"/>
            </w:r>
          </w:p>
          <w:p w14:paraId="1A52C054" w14:textId="77777777" w:rsidR="00795332" w:rsidRDefault="00795332" w:rsidP="00795332">
            <w:pPr>
              <w:ind w:left="33" w:right="33"/>
            </w:pPr>
          </w:p>
        </w:tc>
        <w:tc>
          <w:tcPr>
            <w:tcW w:w="1304" w:type="dxa"/>
          </w:tcPr>
          <w:p w14:paraId="73A9202B" w14:textId="77777777" w:rsidR="00795332" w:rsidRDefault="00795332" w:rsidP="00795332">
            <w:pPr>
              <w:spacing w:before="79"/>
              <w:ind w:left="33" w:right="33"/>
            </w:pPr>
            <w:r>
              <w:fldChar w:fldCharType="begin"/>
            </w:r>
            <w:r>
              <w:instrText xml:space="preserve"> NEXT </w:instrText>
            </w:r>
            <w:r>
              <w:fldChar w:fldCharType="end"/>
            </w:r>
          </w:p>
          <w:p w14:paraId="3A4400AA" w14:textId="77777777" w:rsidR="00795332" w:rsidRDefault="00795332" w:rsidP="00795332">
            <w:pPr>
              <w:ind w:left="33" w:right="33"/>
            </w:pPr>
          </w:p>
        </w:tc>
        <w:tc>
          <w:tcPr>
            <w:tcW w:w="1304" w:type="dxa"/>
          </w:tcPr>
          <w:p w14:paraId="5DDA5B17" w14:textId="77777777" w:rsidR="00795332" w:rsidRDefault="00795332" w:rsidP="00795332">
            <w:pPr>
              <w:spacing w:before="79"/>
              <w:ind w:left="33" w:right="33"/>
            </w:pPr>
            <w:r>
              <w:fldChar w:fldCharType="begin"/>
            </w:r>
            <w:r>
              <w:instrText xml:space="preserve"> NEXT </w:instrText>
            </w:r>
            <w:r>
              <w:fldChar w:fldCharType="end"/>
            </w:r>
          </w:p>
          <w:p w14:paraId="1CE55953" w14:textId="77777777" w:rsidR="00795332" w:rsidRDefault="00795332" w:rsidP="00795332">
            <w:pPr>
              <w:ind w:left="33" w:right="33"/>
            </w:pPr>
          </w:p>
        </w:tc>
      </w:tr>
      <w:tr w:rsidR="00795332" w14:paraId="7BF27730" w14:textId="77777777" w:rsidTr="00795332">
        <w:trPr>
          <w:cantSplit/>
          <w:trHeight w:hRule="exact" w:val="2098"/>
        </w:trPr>
        <w:tc>
          <w:tcPr>
            <w:tcW w:w="1304" w:type="dxa"/>
          </w:tcPr>
          <w:p w14:paraId="19AAB9DE" w14:textId="77777777" w:rsidR="00795332" w:rsidRDefault="00795332" w:rsidP="00795332">
            <w:pPr>
              <w:ind w:left="33" w:right="33"/>
            </w:pPr>
          </w:p>
        </w:tc>
        <w:tc>
          <w:tcPr>
            <w:tcW w:w="1304" w:type="dxa"/>
          </w:tcPr>
          <w:p w14:paraId="45A93E82" w14:textId="77777777" w:rsidR="00795332" w:rsidRDefault="00795332" w:rsidP="00795332">
            <w:pPr>
              <w:ind w:left="33" w:right="33"/>
            </w:pPr>
          </w:p>
        </w:tc>
        <w:tc>
          <w:tcPr>
            <w:tcW w:w="1304" w:type="dxa"/>
          </w:tcPr>
          <w:p w14:paraId="08CFD84C" w14:textId="77777777" w:rsidR="00795332" w:rsidRDefault="00795332" w:rsidP="00795332">
            <w:pPr>
              <w:ind w:left="33" w:right="33"/>
            </w:pPr>
          </w:p>
        </w:tc>
        <w:tc>
          <w:tcPr>
            <w:tcW w:w="1304" w:type="dxa"/>
          </w:tcPr>
          <w:p w14:paraId="28A991A2" w14:textId="77777777" w:rsidR="00795332" w:rsidRDefault="00795332" w:rsidP="00795332">
            <w:pPr>
              <w:ind w:left="33" w:right="33"/>
            </w:pPr>
          </w:p>
        </w:tc>
        <w:tc>
          <w:tcPr>
            <w:tcW w:w="1304" w:type="dxa"/>
          </w:tcPr>
          <w:p w14:paraId="0C44CC45" w14:textId="77777777" w:rsidR="00795332" w:rsidRDefault="00795332" w:rsidP="00795332">
            <w:pPr>
              <w:ind w:left="33" w:right="33"/>
            </w:pPr>
          </w:p>
        </w:tc>
        <w:tc>
          <w:tcPr>
            <w:tcW w:w="1304" w:type="dxa"/>
          </w:tcPr>
          <w:p w14:paraId="465D336E" w14:textId="77777777" w:rsidR="00795332" w:rsidRDefault="00795332" w:rsidP="00795332">
            <w:pPr>
              <w:ind w:left="33" w:right="33"/>
            </w:pPr>
          </w:p>
        </w:tc>
        <w:tc>
          <w:tcPr>
            <w:tcW w:w="1304" w:type="dxa"/>
          </w:tcPr>
          <w:p w14:paraId="008ADDEE" w14:textId="77777777" w:rsidR="00795332" w:rsidRDefault="00795332" w:rsidP="00795332">
            <w:pPr>
              <w:ind w:left="33" w:right="33"/>
            </w:pPr>
          </w:p>
        </w:tc>
        <w:tc>
          <w:tcPr>
            <w:tcW w:w="1304" w:type="dxa"/>
          </w:tcPr>
          <w:p w14:paraId="6A709434" w14:textId="77777777" w:rsidR="00795332" w:rsidRDefault="00795332" w:rsidP="00795332">
            <w:pPr>
              <w:ind w:left="33" w:right="33"/>
            </w:pPr>
          </w:p>
        </w:tc>
      </w:tr>
      <w:tr w:rsidR="00795332" w14:paraId="0DF7C360" w14:textId="77777777" w:rsidTr="00795332">
        <w:trPr>
          <w:cantSplit/>
          <w:trHeight w:hRule="exact" w:val="1021"/>
        </w:trPr>
        <w:tc>
          <w:tcPr>
            <w:tcW w:w="1304" w:type="dxa"/>
          </w:tcPr>
          <w:p w14:paraId="1FD3721D" w14:textId="77777777" w:rsidR="00795332" w:rsidRDefault="00795332" w:rsidP="00795332">
            <w:pPr>
              <w:spacing w:before="79"/>
              <w:ind w:left="33" w:right="33"/>
            </w:pPr>
            <w:r>
              <w:fldChar w:fldCharType="begin"/>
            </w:r>
            <w:r>
              <w:instrText xml:space="preserve"> NEXT </w:instrText>
            </w:r>
            <w:r>
              <w:fldChar w:fldCharType="end"/>
            </w:r>
          </w:p>
          <w:p w14:paraId="0DCD77D0" w14:textId="77777777" w:rsidR="00795332" w:rsidRDefault="00795332" w:rsidP="00795332">
            <w:pPr>
              <w:ind w:left="33" w:right="33"/>
            </w:pPr>
          </w:p>
        </w:tc>
        <w:tc>
          <w:tcPr>
            <w:tcW w:w="1304" w:type="dxa"/>
          </w:tcPr>
          <w:p w14:paraId="1E7A1FA9" w14:textId="77777777" w:rsidR="00795332" w:rsidRDefault="00795332" w:rsidP="00795332">
            <w:pPr>
              <w:spacing w:before="79"/>
              <w:ind w:left="33" w:right="33"/>
            </w:pPr>
            <w:r>
              <w:fldChar w:fldCharType="begin"/>
            </w:r>
            <w:r>
              <w:instrText xml:space="preserve"> NEXT </w:instrText>
            </w:r>
            <w:r>
              <w:fldChar w:fldCharType="end"/>
            </w:r>
          </w:p>
          <w:p w14:paraId="4E1D599B" w14:textId="77777777" w:rsidR="00795332" w:rsidRDefault="00795332" w:rsidP="00795332">
            <w:pPr>
              <w:ind w:left="33" w:right="33"/>
            </w:pPr>
          </w:p>
        </w:tc>
        <w:tc>
          <w:tcPr>
            <w:tcW w:w="1304" w:type="dxa"/>
          </w:tcPr>
          <w:p w14:paraId="57036686" w14:textId="77777777" w:rsidR="00795332" w:rsidRDefault="00795332" w:rsidP="00795332">
            <w:pPr>
              <w:spacing w:before="79"/>
              <w:ind w:left="33" w:right="33"/>
            </w:pPr>
            <w:r>
              <w:fldChar w:fldCharType="begin"/>
            </w:r>
            <w:r>
              <w:instrText xml:space="preserve"> NEXT </w:instrText>
            </w:r>
            <w:r>
              <w:fldChar w:fldCharType="end"/>
            </w:r>
          </w:p>
          <w:p w14:paraId="38810D01" w14:textId="77777777" w:rsidR="00795332" w:rsidRDefault="00795332" w:rsidP="00795332">
            <w:pPr>
              <w:ind w:left="33" w:right="33"/>
            </w:pPr>
          </w:p>
        </w:tc>
        <w:tc>
          <w:tcPr>
            <w:tcW w:w="1304" w:type="dxa"/>
          </w:tcPr>
          <w:p w14:paraId="49DCAF89" w14:textId="77777777" w:rsidR="00795332" w:rsidRDefault="00795332" w:rsidP="00795332">
            <w:pPr>
              <w:spacing w:before="79"/>
              <w:ind w:left="33" w:right="33"/>
            </w:pPr>
            <w:r>
              <w:fldChar w:fldCharType="begin"/>
            </w:r>
            <w:r>
              <w:instrText xml:space="preserve"> NEXT </w:instrText>
            </w:r>
            <w:r>
              <w:fldChar w:fldCharType="end"/>
            </w:r>
          </w:p>
          <w:p w14:paraId="3247023F" w14:textId="77777777" w:rsidR="00795332" w:rsidRDefault="00795332" w:rsidP="00795332">
            <w:pPr>
              <w:ind w:left="33" w:right="33"/>
            </w:pPr>
          </w:p>
        </w:tc>
        <w:tc>
          <w:tcPr>
            <w:tcW w:w="1304" w:type="dxa"/>
          </w:tcPr>
          <w:p w14:paraId="692DFECE" w14:textId="77777777" w:rsidR="00795332" w:rsidRDefault="00795332" w:rsidP="00795332">
            <w:pPr>
              <w:spacing w:before="79"/>
              <w:ind w:left="33" w:right="33"/>
            </w:pPr>
            <w:r>
              <w:fldChar w:fldCharType="begin"/>
            </w:r>
            <w:r>
              <w:instrText xml:space="preserve"> NEXT </w:instrText>
            </w:r>
            <w:r>
              <w:fldChar w:fldCharType="end"/>
            </w:r>
          </w:p>
          <w:p w14:paraId="24950F76" w14:textId="77777777" w:rsidR="00795332" w:rsidRDefault="00795332" w:rsidP="00795332">
            <w:pPr>
              <w:ind w:left="33" w:right="33"/>
            </w:pPr>
          </w:p>
        </w:tc>
        <w:tc>
          <w:tcPr>
            <w:tcW w:w="1304" w:type="dxa"/>
          </w:tcPr>
          <w:p w14:paraId="057EE78E" w14:textId="77777777" w:rsidR="00795332" w:rsidRDefault="00795332" w:rsidP="00795332">
            <w:pPr>
              <w:spacing w:before="79"/>
              <w:ind w:left="33" w:right="33"/>
            </w:pPr>
            <w:r>
              <w:fldChar w:fldCharType="begin"/>
            </w:r>
            <w:r>
              <w:instrText xml:space="preserve"> NEXT </w:instrText>
            </w:r>
            <w:r>
              <w:fldChar w:fldCharType="end"/>
            </w:r>
          </w:p>
          <w:p w14:paraId="7085E336" w14:textId="77777777" w:rsidR="00795332" w:rsidRDefault="00795332" w:rsidP="00795332">
            <w:pPr>
              <w:ind w:left="33" w:right="33"/>
            </w:pPr>
          </w:p>
        </w:tc>
        <w:tc>
          <w:tcPr>
            <w:tcW w:w="1304" w:type="dxa"/>
          </w:tcPr>
          <w:p w14:paraId="5B6A8A66" w14:textId="77777777" w:rsidR="00795332" w:rsidRDefault="00795332" w:rsidP="00795332">
            <w:pPr>
              <w:spacing w:before="79"/>
              <w:ind w:left="33" w:right="33"/>
            </w:pPr>
            <w:r>
              <w:fldChar w:fldCharType="begin"/>
            </w:r>
            <w:r>
              <w:instrText xml:space="preserve"> NEXT </w:instrText>
            </w:r>
            <w:r>
              <w:fldChar w:fldCharType="end"/>
            </w:r>
          </w:p>
          <w:p w14:paraId="214C4798" w14:textId="77777777" w:rsidR="00795332" w:rsidRDefault="00795332" w:rsidP="00795332">
            <w:pPr>
              <w:ind w:left="33" w:right="33"/>
            </w:pPr>
          </w:p>
        </w:tc>
        <w:tc>
          <w:tcPr>
            <w:tcW w:w="1304" w:type="dxa"/>
          </w:tcPr>
          <w:p w14:paraId="06635236" w14:textId="77777777" w:rsidR="00795332" w:rsidRDefault="00795332" w:rsidP="00795332">
            <w:pPr>
              <w:spacing w:before="79"/>
              <w:ind w:left="33" w:right="33"/>
            </w:pPr>
            <w:r>
              <w:fldChar w:fldCharType="begin"/>
            </w:r>
            <w:r>
              <w:instrText xml:space="preserve"> NEXT </w:instrText>
            </w:r>
            <w:r>
              <w:fldChar w:fldCharType="end"/>
            </w:r>
          </w:p>
          <w:p w14:paraId="2B5599BD" w14:textId="77777777" w:rsidR="00795332" w:rsidRDefault="00795332" w:rsidP="00795332">
            <w:pPr>
              <w:ind w:left="33" w:right="33"/>
            </w:pPr>
          </w:p>
        </w:tc>
      </w:tr>
      <w:tr w:rsidR="00795332" w14:paraId="0F5DF71C" w14:textId="77777777" w:rsidTr="00795332">
        <w:trPr>
          <w:cantSplit/>
          <w:trHeight w:hRule="exact" w:val="2098"/>
        </w:trPr>
        <w:tc>
          <w:tcPr>
            <w:tcW w:w="1304" w:type="dxa"/>
          </w:tcPr>
          <w:p w14:paraId="750EF9F0" w14:textId="77777777" w:rsidR="00795332" w:rsidRDefault="00795332" w:rsidP="00795332">
            <w:pPr>
              <w:ind w:left="33" w:right="33"/>
            </w:pPr>
          </w:p>
        </w:tc>
        <w:tc>
          <w:tcPr>
            <w:tcW w:w="1304" w:type="dxa"/>
          </w:tcPr>
          <w:p w14:paraId="5A9751A4" w14:textId="77777777" w:rsidR="00795332" w:rsidRDefault="00795332" w:rsidP="00795332">
            <w:pPr>
              <w:ind w:left="33" w:right="33"/>
            </w:pPr>
          </w:p>
        </w:tc>
        <w:tc>
          <w:tcPr>
            <w:tcW w:w="1304" w:type="dxa"/>
          </w:tcPr>
          <w:p w14:paraId="7A23D851" w14:textId="77777777" w:rsidR="00795332" w:rsidRDefault="00795332" w:rsidP="00795332">
            <w:pPr>
              <w:ind w:left="33" w:right="33"/>
            </w:pPr>
          </w:p>
        </w:tc>
        <w:tc>
          <w:tcPr>
            <w:tcW w:w="1304" w:type="dxa"/>
          </w:tcPr>
          <w:p w14:paraId="4C2E902A" w14:textId="77777777" w:rsidR="00795332" w:rsidRDefault="00795332" w:rsidP="00795332">
            <w:pPr>
              <w:ind w:left="33" w:right="33"/>
            </w:pPr>
          </w:p>
        </w:tc>
        <w:tc>
          <w:tcPr>
            <w:tcW w:w="1304" w:type="dxa"/>
          </w:tcPr>
          <w:p w14:paraId="315D7519" w14:textId="77777777" w:rsidR="00795332" w:rsidRDefault="00795332" w:rsidP="00795332">
            <w:pPr>
              <w:ind w:left="33" w:right="33"/>
            </w:pPr>
          </w:p>
        </w:tc>
        <w:tc>
          <w:tcPr>
            <w:tcW w:w="1304" w:type="dxa"/>
          </w:tcPr>
          <w:p w14:paraId="696211C0" w14:textId="77777777" w:rsidR="00795332" w:rsidRDefault="00795332" w:rsidP="00795332">
            <w:pPr>
              <w:ind w:left="33" w:right="33"/>
            </w:pPr>
          </w:p>
        </w:tc>
        <w:tc>
          <w:tcPr>
            <w:tcW w:w="1304" w:type="dxa"/>
          </w:tcPr>
          <w:p w14:paraId="724FF280" w14:textId="77777777" w:rsidR="00795332" w:rsidRDefault="00795332" w:rsidP="00795332">
            <w:pPr>
              <w:ind w:left="33" w:right="33"/>
            </w:pPr>
          </w:p>
        </w:tc>
        <w:tc>
          <w:tcPr>
            <w:tcW w:w="1304" w:type="dxa"/>
          </w:tcPr>
          <w:p w14:paraId="00170D18" w14:textId="77777777" w:rsidR="00795332" w:rsidRDefault="00795332" w:rsidP="00795332">
            <w:pPr>
              <w:ind w:left="33" w:right="33"/>
            </w:pPr>
          </w:p>
        </w:tc>
      </w:tr>
      <w:tr w:rsidR="00795332" w14:paraId="6D301693" w14:textId="77777777" w:rsidTr="00795332">
        <w:trPr>
          <w:cantSplit/>
          <w:trHeight w:hRule="exact" w:val="1021"/>
        </w:trPr>
        <w:tc>
          <w:tcPr>
            <w:tcW w:w="1304" w:type="dxa"/>
          </w:tcPr>
          <w:p w14:paraId="22DDB927" w14:textId="77777777" w:rsidR="00795332" w:rsidRDefault="00795332" w:rsidP="00795332">
            <w:pPr>
              <w:spacing w:before="79"/>
              <w:ind w:left="33" w:right="33"/>
            </w:pPr>
            <w:r>
              <w:fldChar w:fldCharType="begin"/>
            </w:r>
            <w:r>
              <w:instrText xml:space="preserve"> NEXT </w:instrText>
            </w:r>
            <w:r>
              <w:fldChar w:fldCharType="end"/>
            </w:r>
          </w:p>
          <w:p w14:paraId="2F14D558" w14:textId="77777777" w:rsidR="00795332" w:rsidRDefault="00795332" w:rsidP="00795332">
            <w:pPr>
              <w:ind w:left="33" w:right="33"/>
            </w:pPr>
          </w:p>
        </w:tc>
        <w:tc>
          <w:tcPr>
            <w:tcW w:w="1304" w:type="dxa"/>
          </w:tcPr>
          <w:p w14:paraId="4D495FDE" w14:textId="77777777" w:rsidR="00795332" w:rsidRDefault="00795332" w:rsidP="00795332">
            <w:pPr>
              <w:spacing w:before="79"/>
              <w:ind w:left="33" w:right="33"/>
            </w:pPr>
            <w:r>
              <w:fldChar w:fldCharType="begin"/>
            </w:r>
            <w:r>
              <w:instrText xml:space="preserve"> NEXT </w:instrText>
            </w:r>
            <w:r>
              <w:fldChar w:fldCharType="end"/>
            </w:r>
          </w:p>
          <w:p w14:paraId="12EFABC1" w14:textId="77777777" w:rsidR="00795332" w:rsidRDefault="00795332" w:rsidP="00795332">
            <w:pPr>
              <w:ind w:left="33" w:right="33"/>
            </w:pPr>
          </w:p>
        </w:tc>
        <w:tc>
          <w:tcPr>
            <w:tcW w:w="1304" w:type="dxa"/>
          </w:tcPr>
          <w:p w14:paraId="0F9CD85E" w14:textId="77777777" w:rsidR="00795332" w:rsidRDefault="00795332" w:rsidP="00795332">
            <w:pPr>
              <w:spacing w:before="79"/>
              <w:ind w:left="33" w:right="33"/>
            </w:pPr>
            <w:r>
              <w:fldChar w:fldCharType="begin"/>
            </w:r>
            <w:r>
              <w:instrText xml:space="preserve"> NEXT </w:instrText>
            </w:r>
            <w:r>
              <w:fldChar w:fldCharType="end"/>
            </w:r>
          </w:p>
          <w:p w14:paraId="0F254C0B" w14:textId="77777777" w:rsidR="00795332" w:rsidRDefault="00795332" w:rsidP="00795332">
            <w:pPr>
              <w:ind w:left="33" w:right="33"/>
            </w:pPr>
          </w:p>
        </w:tc>
        <w:tc>
          <w:tcPr>
            <w:tcW w:w="1304" w:type="dxa"/>
          </w:tcPr>
          <w:p w14:paraId="24E2F6D3" w14:textId="77777777" w:rsidR="00795332" w:rsidRDefault="00795332" w:rsidP="00795332">
            <w:pPr>
              <w:spacing w:before="79"/>
              <w:ind w:left="33" w:right="33"/>
            </w:pPr>
            <w:r>
              <w:fldChar w:fldCharType="begin"/>
            </w:r>
            <w:r>
              <w:instrText xml:space="preserve"> NEXT </w:instrText>
            </w:r>
            <w:r>
              <w:fldChar w:fldCharType="end"/>
            </w:r>
          </w:p>
          <w:p w14:paraId="3223B24D" w14:textId="77777777" w:rsidR="00795332" w:rsidRDefault="00795332" w:rsidP="00795332">
            <w:pPr>
              <w:ind w:left="33" w:right="33"/>
            </w:pPr>
          </w:p>
        </w:tc>
        <w:tc>
          <w:tcPr>
            <w:tcW w:w="1304" w:type="dxa"/>
          </w:tcPr>
          <w:p w14:paraId="1E7C0FE9" w14:textId="77777777" w:rsidR="00795332" w:rsidRDefault="00795332" w:rsidP="00795332">
            <w:pPr>
              <w:spacing w:before="79"/>
              <w:ind w:left="33" w:right="33"/>
            </w:pPr>
            <w:r>
              <w:fldChar w:fldCharType="begin"/>
            </w:r>
            <w:r>
              <w:instrText xml:space="preserve"> NEXT </w:instrText>
            </w:r>
            <w:r>
              <w:fldChar w:fldCharType="end"/>
            </w:r>
          </w:p>
          <w:p w14:paraId="187B329E" w14:textId="77777777" w:rsidR="00795332" w:rsidRDefault="00795332" w:rsidP="00795332">
            <w:pPr>
              <w:ind w:left="33" w:right="33"/>
            </w:pPr>
          </w:p>
        </w:tc>
        <w:tc>
          <w:tcPr>
            <w:tcW w:w="1304" w:type="dxa"/>
          </w:tcPr>
          <w:p w14:paraId="49518A20" w14:textId="77777777" w:rsidR="00795332" w:rsidRDefault="00795332" w:rsidP="00795332">
            <w:pPr>
              <w:spacing w:before="79"/>
              <w:ind w:left="33" w:right="33"/>
            </w:pPr>
            <w:r>
              <w:fldChar w:fldCharType="begin"/>
            </w:r>
            <w:r>
              <w:instrText xml:space="preserve"> NEXT </w:instrText>
            </w:r>
            <w:r>
              <w:fldChar w:fldCharType="end"/>
            </w:r>
          </w:p>
          <w:p w14:paraId="582CC657" w14:textId="77777777" w:rsidR="00795332" w:rsidRDefault="00795332" w:rsidP="00795332">
            <w:pPr>
              <w:ind w:left="33" w:right="33"/>
            </w:pPr>
          </w:p>
        </w:tc>
        <w:tc>
          <w:tcPr>
            <w:tcW w:w="1304" w:type="dxa"/>
          </w:tcPr>
          <w:p w14:paraId="48C1D3D8" w14:textId="77777777" w:rsidR="00795332" w:rsidRDefault="00795332" w:rsidP="00795332">
            <w:pPr>
              <w:spacing w:before="79"/>
              <w:ind w:left="33" w:right="33"/>
            </w:pPr>
            <w:r>
              <w:fldChar w:fldCharType="begin"/>
            </w:r>
            <w:r>
              <w:instrText xml:space="preserve"> NEXT </w:instrText>
            </w:r>
            <w:r>
              <w:fldChar w:fldCharType="end"/>
            </w:r>
          </w:p>
          <w:p w14:paraId="4EE8CFF2" w14:textId="77777777" w:rsidR="00795332" w:rsidRDefault="00795332" w:rsidP="00795332">
            <w:pPr>
              <w:ind w:left="33" w:right="33"/>
            </w:pPr>
          </w:p>
        </w:tc>
        <w:tc>
          <w:tcPr>
            <w:tcW w:w="1304" w:type="dxa"/>
          </w:tcPr>
          <w:p w14:paraId="547E65E2" w14:textId="77777777" w:rsidR="00795332" w:rsidRDefault="00795332" w:rsidP="00795332">
            <w:pPr>
              <w:spacing w:before="79"/>
              <w:ind w:left="33" w:right="33"/>
            </w:pPr>
            <w:r>
              <w:fldChar w:fldCharType="begin"/>
            </w:r>
            <w:r>
              <w:instrText xml:space="preserve"> NEXT </w:instrText>
            </w:r>
            <w:r>
              <w:fldChar w:fldCharType="end"/>
            </w:r>
          </w:p>
          <w:p w14:paraId="10176952" w14:textId="77777777" w:rsidR="00795332" w:rsidRDefault="00795332" w:rsidP="00795332">
            <w:pPr>
              <w:ind w:left="33" w:right="33"/>
            </w:pPr>
          </w:p>
        </w:tc>
      </w:tr>
    </w:tbl>
    <w:p w14:paraId="68DEF08C" w14:textId="77777777" w:rsidR="00795332" w:rsidRPr="00795332" w:rsidRDefault="00795332" w:rsidP="00795332">
      <w:pPr>
        <w:ind w:left="33" w:right="33"/>
        <w:rPr>
          <w:vanish/>
        </w:rPr>
      </w:pPr>
    </w:p>
    <w:sectPr w:rsidR="00795332" w:rsidRPr="00795332" w:rsidSect="00795332">
      <w:type w:val="continuous"/>
      <w:pgSz w:w="12240" w:h="15840"/>
      <w:pgMar w:top="510" w:right="1304" w:bottom="0" w:left="1304" w:header="720" w:footer="720" w:gutter="0"/>
      <w:paperSrc w:first="4" w:other="4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mailMerge>
    <w:mainDocumentType w:val="mailingLabels"/>
    <w:dataType w:val="textFile"/>
    <w:activeRecord w:val="-1"/>
  </w:mailMerge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5332"/>
    <w:rsid w:val="00795332"/>
    <w:rsid w:val="00BA1449"/>
    <w:rsid w:val="00F037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E73E709"/>
  <w15:chartTrackingRefBased/>
  <w15:docId w15:val="{42CC5FC7-1ECE-4319-ADB8-5816A1D1EE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79533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241411.dotx</Template>
  <TotalTime>0</TotalTime>
  <Pages>1</Pages>
  <Words>59</Words>
  <Characters>375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Büro5</dc:creator>
  <cp:keywords/>
  <dc:description/>
  <cp:lastModifiedBy>Marketing</cp:lastModifiedBy>
  <cp:revision>2</cp:revision>
  <dcterms:created xsi:type="dcterms:W3CDTF">2020-05-22T07:04:00Z</dcterms:created>
  <dcterms:modified xsi:type="dcterms:W3CDTF">2020-05-22T07:04:00Z</dcterms:modified>
</cp:coreProperties>
</file>